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955553156"/>
        <w:docPartObj>
          <w:docPartGallery w:val="Cover Pages"/>
          <w:docPartUnique/>
        </w:docPartObj>
      </w:sdtPr>
      <w:sdtContent>
        <w:p w14:paraId="506F541A" w14:textId="2EEA55E4" w:rsidR="00EC6865" w:rsidRDefault="00530744" w:rsidP="00B67093">
          <w:pPr>
            <w:tabs>
              <w:tab w:val="left" w:pos="1680"/>
              <w:tab w:val="left" w:pos="2300"/>
            </w:tabs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1FD5BAC" wp14:editId="3AD77768">
                <wp:simplePos x="0" y="0"/>
                <wp:positionH relativeFrom="column">
                  <wp:posOffset>-464127</wp:posOffset>
                </wp:positionH>
                <wp:positionV relativeFrom="paragraph">
                  <wp:posOffset>-457200</wp:posOffset>
                </wp:positionV>
                <wp:extent cx="7581994" cy="10730968"/>
                <wp:effectExtent l="0" t="0" r="0" b="0"/>
                <wp:wrapNone/>
                <wp:docPr id="207215401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154017" name="Picture 2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1994" cy="107309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51AC2">
            <w:tab/>
          </w:r>
          <w:r w:rsidR="00B67093">
            <w:tab/>
          </w:r>
        </w:p>
        <w:p w14:paraId="6C8F65CB" w14:textId="346A4FFD" w:rsidR="00CB6F12" w:rsidRDefault="00CC3FF8" w:rsidP="0083240A">
          <w:pPr>
            <w:tabs>
              <w:tab w:val="left" w:pos="3540"/>
            </w:tabs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5ADF5B93" wp14:editId="3651B496">
                <wp:simplePos x="0" y="0"/>
                <wp:positionH relativeFrom="column">
                  <wp:posOffset>-464127</wp:posOffset>
                </wp:positionH>
                <wp:positionV relativeFrom="paragraph">
                  <wp:posOffset>3240812</wp:posOffset>
                </wp:positionV>
                <wp:extent cx="7560311" cy="5685266"/>
                <wp:effectExtent l="0" t="0" r="2540" b="0"/>
                <wp:wrapNone/>
                <wp:docPr id="20395894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9589411" name="Picture 3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311" cy="5685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C02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4396916" wp14:editId="7BB2C00F">
                    <wp:simplePos x="0" y="0"/>
                    <wp:positionH relativeFrom="page">
                      <wp:posOffset>442595</wp:posOffset>
                    </wp:positionH>
                    <wp:positionV relativeFrom="page">
                      <wp:posOffset>1894640</wp:posOffset>
                    </wp:positionV>
                    <wp:extent cx="6564429" cy="2724912"/>
                    <wp:effectExtent l="0" t="0" r="1905" b="0"/>
                    <wp:wrapNone/>
                    <wp:docPr id="38" name="Text Box 139" title="Title and subtit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64429" cy="2724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Title"/>
                                  <w:tag w:val=""/>
                                  <w:id w:val="1666976605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66EEE4B1" w14:textId="189A8828" w:rsidR="00EC6865" w:rsidRPr="00BD78A4" w:rsidRDefault="00B26A26" w:rsidP="00BD78A4">
                                    <w:pPr>
                                      <w:pStyle w:val="Title"/>
                                    </w:pPr>
                                    <w:proofErr w:type="spellStart"/>
                                    <w:r>
                                      <w:t>Opticon</w:t>
                                    </w:r>
                                    <w:proofErr w:type="spellEnd"/>
                                    <w:r>
                                      <w:t xml:space="preserve"> OPR-3201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eastAsia="Arial" w:hAnsi="Arial" w:cs="Times New Roman"/>
                                    <w:color w:val="1315D2" w:themeColor="accent1" w:themeShade="BF"/>
                                  </w:rPr>
                                  <w:alias w:val="Subtitle"/>
                                  <w:tag w:val=""/>
                                  <w:id w:val="114377379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15:appearance w15:val="hidden"/>
                                  <w:text/>
                                </w:sdtPr>
                                <w:sdtContent>
                                  <w:p w14:paraId="75C85747" w14:textId="7EB1DB56" w:rsidR="00EC6865" w:rsidRPr="00EC6865" w:rsidRDefault="0083240A" w:rsidP="00BD78A4">
                                    <w:r w:rsidRPr="0083240A"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[</w:t>
                                    </w:r>
                                    <w:r>
                                      <w:rPr>
                                        <w:rFonts w:ascii="Arial" w:eastAsia="Arial" w:hAnsi="Arial" w:cs="Times New Roman"/>
                                        <w:color w:val="1315D2" w:themeColor="accent1" w:themeShade="BF"/>
                                      </w:rPr>
                                      <w:t>Configuration Sheet]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39691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9" o:spid="_x0000_s1026" type="#_x0000_t202" alt="Title: Title and subtitle" style="position:absolute;margin-left:34.85pt;margin-top:149.2pt;width:516.9pt;height:214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" filled="f" stroked="f" strokeweight=".5pt">
                    <v:textbox style="mso-fit-shape-to-text:t" inset="0,,0">
                      <w:txbxContent>
                        <w:sdt>
                          <w:sdtPr>
                            <w:alias w:val="Title"/>
                            <w:tag w:val=""/>
                            <w:id w:val="166697660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66EEE4B1" w14:textId="189A8828" w:rsidR="00EC6865" w:rsidRPr="00BD78A4" w:rsidRDefault="00B26A26" w:rsidP="00BD78A4">
                              <w:pPr>
                                <w:pStyle w:val="Title"/>
                              </w:pPr>
                              <w:proofErr w:type="spellStart"/>
                              <w:r>
                                <w:t>Opticon</w:t>
                              </w:r>
                              <w:proofErr w:type="spellEnd"/>
                              <w:r>
                                <w:t xml:space="preserve"> OPR-3201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rial" w:eastAsia="Arial" w:hAnsi="Arial" w:cs="Times New Roman"/>
                              <w:color w:val="1315D2" w:themeColor="accent1" w:themeShade="BF"/>
                            </w:rPr>
                            <w:alias w:val="Subtitle"/>
                            <w:tag w:val=""/>
                            <w:id w:val="1143773791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75C85747" w14:textId="7EB1DB56" w:rsidR="00EC6865" w:rsidRPr="00EC6865" w:rsidRDefault="0083240A" w:rsidP="00BD78A4">
                              <w:r w:rsidRPr="0083240A"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[</w:t>
                              </w:r>
                              <w:r>
                                <w:rPr>
                                  <w:rFonts w:ascii="Arial" w:eastAsia="Arial" w:hAnsi="Arial" w:cs="Times New Roman"/>
                                  <w:color w:val="1315D2" w:themeColor="accent1" w:themeShade="BF"/>
                                </w:rPr>
                                <w:t>Configuration Sheet]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C6865">
            <w:br w:type="page"/>
          </w:r>
        </w:p>
      </w:sdtContent>
    </w:sdt>
    <w:tbl>
      <w:tblPr>
        <w:tblStyle w:val="ListTable3-Accent1"/>
        <w:tblW w:w="0" w:type="auto"/>
        <w:tblInd w:w="846" w:type="dxa"/>
        <w:tblLook w:val="0420" w:firstRow="1" w:lastRow="0" w:firstColumn="0" w:lastColumn="0" w:noHBand="0" w:noVBand="1"/>
      </w:tblPr>
      <w:tblGrid>
        <w:gridCol w:w="4424"/>
        <w:gridCol w:w="4566"/>
      </w:tblGrid>
      <w:tr w:rsidR="00695325" w14:paraId="4DA239B0" w14:textId="77777777" w:rsidTr="00B671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tcW w:w="4424" w:type="dxa"/>
          </w:tcPr>
          <w:p w14:paraId="088B0D7C" w14:textId="0CE5CFDE" w:rsidR="00CB6F12" w:rsidRDefault="00CB6F12" w:rsidP="00CB6F12">
            <w:pPr>
              <w:jc w:val="center"/>
            </w:pPr>
            <w:r>
              <w:lastRenderedPageBreak/>
              <w:t>Barcode</w:t>
            </w:r>
          </w:p>
        </w:tc>
        <w:tc>
          <w:tcPr>
            <w:tcW w:w="4566" w:type="dxa"/>
          </w:tcPr>
          <w:p w14:paraId="5990FE00" w14:textId="77C15826" w:rsidR="00CB6F12" w:rsidRDefault="00CB6F12" w:rsidP="00CB6F12">
            <w:pPr>
              <w:jc w:val="center"/>
            </w:pPr>
            <w:r>
              <w:t>Function</w:t>
            </w:r>
          </w:p>
        </w:tc>
      </w:tr>
      <w:tr w:rsidR="00695325" w14:paraId="640D9933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tcW w:w="4424" w:type="dxa"/>
            <w:vAlign w:val="center"/>
          </w:tcPr>
          <w:p w14:paraId="638BECC0" w14:textId="2A77C658" w:rsidR="00CB6F12" w:rsidRDefault="00B26A26" w:rsidP="00CB6F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00DC4F" wp14:editId="4C10A155">
                  <wp:extent cx="1397000" cy="569595"/>
                  <wp:effectExtent l="0" t="0" r="0" b="1905"/>
                  <wp:docPr id="107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A067D76" w14:textId="52AC5BBB" w:rsidR="00CB6F12" w:rsidRDefault="00CB6F12" w:rsidP="00CB6F12">
            <w:pPr>
              <w:jc w:val="center"/>
            </w:pPr>
            <w:r>
              <w:t>Enter Configuration Mode</w:t>
            </w:r>
          </w:p>
        </w:tc>
      </w:tr>
      <w:tr w:rsidR="00695325" w14:paraId="1A6356CB" w14:textId="77777777" w:rsidTr="00B671E2">
        <w:trPr>
          <w:trHeight w:val="560"/>
        </w:trPr>
        <w:tc>
          <w:tcPr>
            <w:tcW w:w="4424" w:type="dxa"/>
          </w:tcPr>
          <w:p w14:paraId="78BB18C2" w14:textId="7A93E224" w:rsidR="00CC1C99" w:rsidRDefault="00B26A26" w:rsidP="00CC1C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576789" wp14:editId="322B9EE7">
                  <wp:extent cx="1412240" cy="579120"/>
                  <wp:effectExtent l="0" t="0" r="0" b="0"/>
                  <wp:docPr id="10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3CB1C582" w14:textId="206C1B9B" w:rsidR="00CC1C99" w:rsidRDefault="00B26A26" w:rsidP="00B26A26">
            <w:pPr>
              <w:jc w:val="center"/>
            </w:pPr>
            <w:r w:rsidRPr="00B26A26">
              <w:t xml:space="preserve">Set USB Mode </w:t>
            </w:r>
          </w:p>
        </w:tc>
      </w:tr>
      <w:tr w:rsidR="00695325" w14:paraId="18B7DF8B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tcW w:w="4424" w:type="dxa"/>
            <w:vAlign w:val="center"/>
          </w:tcPr>
          <w:p w14:paraId="70055CB2" w14:textId="2560128A" w:rsidR="00326CDD" w:rsidRDefault="00B26A26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B3F5F2" wp14:editId="1FEF3F80">
                  <wp:extent cx="1414145" cy="579120"/>
                  <wp:effectExtent l="0" t="0" r="0" b="0"/>
                  <wp:docPr id="124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18C20649" w14:textId="13A92370" w:rsidR="00326CDD" w:rsidRDefault="00B26A26" w:rsidP="00326CDD">
            <w:pPr>
              <w:jc w:val="center"/>
            </w:pPr>
            <w:r>
              <w:t>UK</w:t>
            </w:r>
          </w:p>
        </w:tc>
      </w:tr>
      <w:tr w:rsidR="00695325" w14:paraId="7D5C86D7" w14:textId="77777777" w:rsidTr="00B671E2">
        <w:trPr>
          <w:trHeight w:val="542"/>
        </w:trPr>
        <w:tc>
          <w:tcPr>
            <w:tcW w:w="4424" w:type="dxa"/>
            <w:vAlign w:val="center"/>
          </w:tcPr>
          <w:p w14:paraId="61079AA1" w14:textId="1DE25929" w:rsidR="00326CDD" w:rsidRDefault="00B26A26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83376A" wp14:editId="37F195DB">
                  <wp:extent cx="1412240" cy="574040"/>
                  <wp:effectExtent l="0" t="0" r="0" b="0"/>
                  <wp:docPr id="11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7BC40919" w14:textId="7775E7F9" w:rsidR="00326CDD" w:rsidRDefault="00B26A26" w:rsidP="00326CDD">
            <w:pPr>
              <w:jc w:val="center"/>
            </w:pPr>
            <w:r w:rsidRPr="00B26A26">
              <w:t>All Codes add-on</w:t>
            </w:r>
          </w:p>
        </w:tc>
      </w:tr>
      <w:tr w:rsidR="00695325" w14:paraId="55B4EE6C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tcW w:w="4424" w:type="dxa"/>
            <w:vAlign w:val="center"/>
          </w:tcPr>
          <w:p w14:paraId="79B2A0FD" w14:textId="75B9946B" w:rsidR="00326CDD" w:rsidRDefault="00B26A26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7FBFBC" wp14:editId="1EEB7AAC">
                  <wp:extent cx="1419860" cy="575945"/>
                  <wp:effectExtent l="0" t="0" r="8890" b="0"/>
                  <wp:docPr id="124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" name="Picture 12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54D6F655" w14:textId="2AA93435" w:rsidR="00326CDD" w:rsidRDefault="00B26A26" w:rsidP="00326CDD">
            <w:pPr>
              <w:jc w:val="center"/>
            </w:pPr>
            <w:r w:rsidRPr="00B26A26">
              <w:t>Prefix for All Codes</w:t>
            </w:r>
          </w:p>
        </w:tc>
      </w:tr>
      <w:tr w:rsidR="00695325" w14:paraId="2083722A" w14:textId="77777777" w:rsidTr="00B671E2">
        <w:trPr>
          <w:trHeight w:val="561"/>
        </w:trPr>
        <w:tc>
          <w:tcPr>
            <w:tcW w:w="4424" w:type="dxa"/>
            <w:vAlign w:val="center"/>
          </w:tcPr>
          <w:p w14:paraId="192B9362" w14:textId="1C59519C" w:rsidR="00326CDD" w:rsidRDefault="00B26A26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9C9B13" wp14:editId="77F5F3BA">
                  <wp:extent cx="1490345" cy="612140"/>
                  <wp:effectExtent l="0" t="0" r="0" b="0"/>
                  <wp:docPr id="125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37C1CA87" w14:textId="026C76D7" w:rsidR="00326CDD" w:rsidRDefault="00B26A26" w:rsidP="00326CDD">
            <w:pPr>
              <w:jc w:val="center"/>
            </w:pPr>
            <w:r w:rsidRPr="00B26A26">
              <w:t>Add Tilde</w:t>
            </w:r>
          </w:p>
        </w:tc>
      </w:tr>
      <w:tr w:rsidR="00695325" w14:paraId="35120340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9"/>
        </w:trPr>
        <w:tc>
          <w:tcPr>
            <w:tcW w:w="4424" w:type="dxa"/>
            <w:vAlign w:val="center"/>
          </w:tcPr>
          <w:p w14:paraId="666CFF09" w14:textId="2F99AD48" w:rsidR="00326CDD" w:rsidRDefault="00B26A26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96060" wp14:editId="581305B6">
                  <wp:extent cx="1381760" cy="568325"/>
                  <wp:effectExtent l="0" t="0" r="8890" b="3175"/>
                  <wp:docPr id="11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7E80FA5F" w14:textId="58ED6EC6" w:rsidR="00326CDD" w:rsidRDefault="00B26A26" w:rsidP="00326CDD">
            <w:pPr>
              <w:jc w:val="center"/>
            </w:pPr>
            <w:r w:rsidRPr="00B26A26">
              <w:t>Suffix for All Codes</w:t>
            </w:r>
          </w:p>
        </w:tc>
      </w:tr>
      <w:tr w:rsidR="00695325" w14:paraId="3E30F275" w14:textId="77777777" w:rsidTr="00B671E2">
        <w:trPr>
          <w:trHeight w:val="550"/>
        </w:trPr>
        <w:tc>
          <w:tcPr>
            <w:tcW w:w="4424" w:type="dxa"/>
            <w:vAlign w:val="center"/>
          </w:tcPr>
          <w:p w14:paraId="6865306B" w14:textId="71B821A9" w:rsidR="00326CDD" w:rsidRDefault="00B26A26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F04BBA" wp14:editId="0095F7D0">
                  <wp:extent cx="1404620" cy="572770"/>
                  <wp:effectExtent l="0" t="0" r="5080" b="0"/>
                  <wp:docPr id="12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CFF6E23" w14:textId="2098D49F" w:rsidR="00326CDD" w:rsidRDefault="00B26A26" w:rsidP="00326CDD">
            <w:pPr>
              <w:jc w:val="center"/>
            </w:pPr>
            <w:r w:rsidRPr="00B26A26">
              <w:t>Enter</w:t>
            </w:r>
          </w:p>
        </w:tc>
      </w:tr>
      <w:tr w:rsidR="00695325" w14:paraId="399382B2" w14:textId="77777777" w:rsidTr="00B67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tcW w:w="4424" w:type="dxa"/>
            <w:vAlign w:val="center"/>
          </w:tcPr>
          <w:p w14:paraId="66B3388C" w14:textId="6BC88B9D" w:rsidR="00326CDD" w:rsidRDefault="00B26A26" w:rsidP="00326C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A0EE44" wp14:editId="43E14D4B">
                  <wp:extent cx="1407795" cy="572770"/>
                  <wp:effectExtent l="0" t="0" r="1905" b="0"/>
                  <wp:docPr id="125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Picture 12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95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 w14:paraId="048D3E16" w14:textId="332FE39F" w:rsidR="00326CDD" w:rsidRDefault="00B26A26" w:rsidP="00326CDD">
            <w:pPr>
              <w:jc w:val="center"/>
            </w:pPr>
            <w:r w:rsidRPr="00B26A26">
              <w:t>Exit Config Mode</w:t>
            </w:r>
          </w:p>
        </w:tc>
      </w:tr>
    </w:tbl>
    <w:p w14:paraId="61ADECC0" w14:textId="7E19AAFA" w:rsidR="00EC6865" w:rsidRPr="001430F5" w:rsidRDefault="00EC6865" w:rsidP="001430F5">
      <w:pPr>
        <w:rPr>
          <w:sz w:val="2"/>
          <w:szCs w:val="2"/>
        </w:rPr>
      </w:pPr>
    </w:p>
    <w:sectPr w:rsidR="00EC6865" w:rsidRPr="001430F5" w:rsidSect="007C71A8">
      <w:headerReference w:type="default" r:id="rId22"/>
      <w:footerReference w:type="default" r:id="rId23"/>
      <w:pgSz w:w="11906" w:h="16838"/>
      <w:pgMar w:top="720" w:right="720" w:bottom="720" w:left="720" w:header="70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A9327" w14:textId="77777777" w:rsidR="00643E45" w:rsidRDefault="00643E45" w:rsidP="003E0399">
      <w:pPr>
        <w:spacing w:after="0" w:line="240" w:lineRule="auto"/>
      </w:pPr>
      <w:r>
        <w:separator/>
      </w:r>
    </w:p>
  </w:endnote>
  <w:endnote w:type="continuationSeparator" w:id="0">
    <w:p w14:paraId="4564100D" w14:textId="77777777" w:rsidR="00643E45" w:rsidRDefault="00643E45" w:rsidP="003E0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ACC9C" w14:textId="77777777" w:rsidR="003E0399" w:rsidRPr="003E0399" w:rsidRDefault="003E0399" w:rsidP="003E0399">
    <w:pPr>
      <w:pStyle w:val="Footer"/>
      <w:jc w:val="right"/>
      <w:rPr>
        <w:color w:val="5868C0" w:themeColor="text1" w:themeTint="80"/>
        <w:sz w:val="20"/>
        <w:szCs w:val="20"/>
      </w:rPr>
    </w:pPr>
    <w:r w:rsidRPr="003E0399">
      <w:rPr>
        <w:color w:val="5868C0" w:themeColor="text1" w:themeTint="80"/>
        <w:sz w:val="20"/>
        <w:szCs w:val="20"/>
      </w:rPr>
      <w:t xml:space="preserve">Page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PAGE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  <w:r w:rsidRPr="003E0399">
      <w:rPr>
        <w:color w:val="5868C0" w:themeColor="text1" w:themeTint="80"/>
        <w:sz w:val="20"/>
        <w:szCs w:val="20"/>
      </w:rPr>
      <w:t xml:space="preserve"> of </w:t>
    </w:r>
    <w:r w:rsidRPr="003E0399">
      <w:rPr>
        <w:color w:val="5868C0" w:themeColor="text1" w:themeTint="80"/>
        <w:sz w:val="20"/>
        <w:szCs w:val="20"/>
      </w:rPr>
      <w:fldChar w:fldCharType="begin"/>
    </w:r>
    <w:r w:rsidRPr="003E0399">
      <w:rPr>
        <w:color w:val="5868C0" w:themeColor="text1" w:themeTint="80"/>
        <w:sz w:val="20"/>
        <w:szCs w:val="20"/>
      </w:rPr>
      <w:instrText xml:space="preserve"> NUMPAGES  \* Arabic  \* MERGEFORMAT </w:instrText>
    </w:r>
    <w:r w:rsidRPr="003E0399">
      <w:rPr>
        <w:color w:val="5868C0" w:themeColor="text1" w:themeTint="80"/>
        <w:sz w:val="20"/>
        <w:szCs w:val="20"/>
      </w:rPr>
      <w:fldChar w:fldCharType="separate"/>
    </w:r>
    <w:r w:rsidRPr="003E0399">
      <w:rPr>
        <w:noProof/>
        <w:color w:val="5868C0" w:themeColor="text1" w:themeTint="80"/>
        <w:sz w:val="20"/>
        <w:szCs w:val="20"/>
      </w:rPr>
      <w:t>2</w:t>
    </w:r>
    <w:r w:rsidRPr="003E0399">
      <w:rPr>
        <w:color w:val="5868C0" w:themeColor="text1" w:themeTint="80"/>
        <w:sz w:val="20"/>
        <w:szCs w:val="20"/>
      </w:rPr>
      <w:fldChar w:fldCharType="end"/>
    </w:r>
  </w:p>
  <w:p w14:paraId="19481CF8" w14:textId="77777777" w:rsidR="003E0399" w:rsidRDefault="003E03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7F72B" w14:textId="77777777" w:rsidR="00643E45" w:rsidRDefault="00643E45" w:rsidP="003E0399">
      <w:pPr>
        <w:spacing w:after="0" w:line="240" w:lineRule="auto"/>
      </w:pPr>
      <w:r>
        <w:separator/>
      </w:r>
    </w:p>
  </w:footnote>
  <w:footnote w:type="continuationSeparator" w:id="0">
    <w:p w14:paraId="35FCE889" w14:textId="77777777" w:rsidR="00643E45" w:rsidRDefault="00643E45" w:rsidP="003E0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498D1" w14:textId="67143E2F" w:rsidR="003E0399" w:rsidRDefault="00490B9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A278B4" wp14:editId="42C248F3">
          <wp:simplePos x="0" y="0"/>
          <wp:positionH relativeFrom="margin">
            <wp:posOffset>-330200</wp:posOffset>
          </wp:positionH>
          <wp:positionV relativeFrom="paragraph">
            <wp:posOffset>-824230</wp:posOffset>
          </wp:positionV>
          <wp:extent cx="7556540" cy="10693667"/>
          <wp:effectExtent l="0" t="0" r="6350" b="0"/>
          <wp:wrapNone/>
          <wp:docPr id="477087871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0399">
      <w:rPr>
        <w:noProof/>
      </w:rPr>
      <w:drawing>
        <wp:anchor distT="0" distB="0" distL="114300" distR="114300" simplePos="0" relativeHeight="251658240" behindDoc="1" locked="0" layoutInCell="1" allowOverlap="1" wp14:anchorId="2EB0ED62" wp14:editId="6DC4314E">
          <wp:simplePos x="0" y="0"/>
          <wp:positionH relativeFrom="margin">
            <wp:align>left</wp:align>
          </wp:positionH>
          <wp:positionV relativeFrom="paragraph">
            <wp:posOffset>-1087755</wp:posOffset>
          </wp:positionV>
          <wp:extent cx="7556540" cy="10693667"/>
          <wp:effectExtent l="0" t="0" r="6350" b="0"/>
          <wp:wrapNone/>
          <wp:docPr id="1101162628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558748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40" cy="10693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567B"/>
    <w:multiLevelType w:val="hybridMultilevel"/>
    <w:tmpl w:val="08226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040E1"/>
    <w:multiLevelType w:val="hybridMultilevel"/>
    <w:tmpl w:val="95DA433C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31F89"/>
    <w:multiLevelType w:val="hybridMultilevel"/>
    <w:tmpl w:val="EBCEF9AC"/>
    <w:lvl w:ilvl="0" w:tplc="CF00C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47EE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34B8B"/>
    <w:multiLevelType w:val="hybridMultilevel"/>
    <w:tmpl w:val="7CFE8760"/>
    <w:lvl w:ilvl="0" w:tplc="D9D44CC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85B31"/>
    <w:multiLevelType w:val="hybridMultilevel"/>
    <w:tmpl w:val="6BAE6B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256E8"/>
    <w:multiLevelType w:val="hybridMultilevel"/>
    <w:tmpl w:val="D8D63E8E"/>
    <w:lvl w:ilvl="0" w:tplc="8D940590">
      <w:start w:val="1"/>
      <w:numFmt w:val="decimal"/>
      <w:lvlText w:val="%1."/>
      <w:lvlJc w:val="left"/>
      <w:pPr>
        <w:ind w:left="720" w:hanging="360"/>
      </w:pPr>
      <w:rPr>
        <w:rFonts w:hint="default"/>
        <w:color w:val="4547EE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818615">
    <w:abstractNumId w:val="3"/>
  </w:num>
  <w:num w:numId="2" w16cid:durableId="631205858">
    <w:abstractNumId w:val="1"/>
  </w:num>
  <w:num w:numId="3" w16cid:durableId="2146005039">
    <w:abstractNumId w:val="0"/>
  </w:num>
  <w:num w:numId="4" w16cid:durableId="265887491">
    <w:abstractNumId w:val="2"/>
  </w:num>
  <w:num w:numId="5" w16cid:durableId="1974284079">
    <w:abstractNumId w:val="4"/>
  </w:num>
  <w:num w:numId="6" w16cid:durableId="18340570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093"/>
    <w:rsid w:val="0006346E"/>
    <w:rsid w:val="000B1BBF"/>
    <w:rsid w:val="000E739E"/>
    <w:rsid w:val="001430F5"/>
    <w:rsid w:val="00157292"/>
    <w:rsid w:val="00161726"/>
    <w:rsid w:val="001C6A75"/>
    <w:rsid w:val="001D449E"/>
    <w:rsid w:val="00256D53"/>
    <w:rsid w:val="00325BAB"/>
    <w:rsid w:val="00326CDD"/>
    <w:rsid w:val="00374B09"/>
    <w:rsid w:val="003D470F"/>
    <w:rsid w:val="003E0399"/>
    <w:rsid w:val="003F1473"/>
    <w:rsid w:val="00412095"/>
    <w:rsid w:val="00490B9E"/>
    <w:rsid w:val="00493275"/>
    <w:rsid w:val="004B4AC7"/>
    <w:rsid w:val="0052547D"/>
    <w:rsid w:val="00530744"/>
    <w:rsid w:val="00593374"/>
    <w:rsid w:val="00643E45"/>
    <w:rsid w:val="00695325"/>
    <w:rsid w:val="006A5CC5"/>
    <w:rsid w:val="006B3145"/>
    <w:rsid w:val="006F4691"/>
    <w:rsid w:val="00715EC9"/>
    <w:rsid w:val="007C71A8"/>
    <w:rsid w:val="00827CB2"/>
    <w:rsid w:val="0083240A"/>
    <w:rsid w:val="008C02C3"/>
    <w:rsid w:val="008C79B6"/>
    <w:rsid w:val="00913991"/>
    <w:rsid w:val="00930AB5"/>
    <w:rsid w:val="00933873"/>
    <w:rsid w:val="0097491C"/>
    <w:rsid w:val="009D66F7"/>
    <w:rsid w:val="00A0756C"/>
    <w:rsid w:val="00A109C3"/>
    <w:rsid w:val="00A34E6E"/>
    <w:rsid w:val="00AB1B4A"/>
    <w:rsid w:val="00B26A26"/>
    <w:rsid w:val="00B67093"/>
    <w:rsid w:val="00B671E2"/>
    <w:rsid w:val="00B77816"/>
    <w:rsid w:val="00B86E72"/>
    <w:rsid w:val="00BD78A4"/>
    <w:rsid w:val="00C76F94"/>
    <w:rsid w:val="00C84A2C"/>
    <w:rsid w:val="00CB6F12"/>
    <w:rsid w:val="00CC1C99"/>
    <w:rsid w:val="00CC3FF8"/>
    <w:rsid w:val="00D40124"/>
    <w:rsid w:val="00D7210C"/>
    <w:rsid w:val="00DE1ABE"/>
    <w:rsid w:val="00E739FE"/>
    <w:rsid w:val="00EC6865"/>
    <w:rsid w:val="00EF7CD0"/>
    <w:rsid w:val="00F5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325609"/>
  <w15:chartTrackingRefBased/>
  <w15:docId w15:val="{F65312B0-13C4-4CD5-A186-8CBB0112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4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4A2C"/>
    <w:pPr>
      <w:keepNext/>
      <w:keepLines/>
      <w:spacing w:before="160" w:after="80"/>
      <w:outlineLvl w:val="2"/>
    </w:pPr>
    <w:rPr>
      <w:rFonts w:eastAsiaTheme="majorEastAsia" w:cstheme="majorBidi"/>
      <w:color w:val="1315D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4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315D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A2C"/>
    <w:pPr>
      <w:keepNext/>
      <w:keepLines/>
      <w:spacing w:before="80" w:after="40"/>
      <w:outlineLvl w:val="4"/>
    </w:pPr>
    <w:rPr>
      <w:rFonts w:eastAsiaTheme="majorEastAsia" w:cstheme="majorBidi"/>
      <w:color w:val="1315D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4A2C"/>
    <w:pPr>
      <w:keepNext/>
      <w:keepLines/>
      <w:spacing w:before="40"/>
      <w:outlineLvl w:val="5"/>
    </w:pPr>
    <w:rPr>
      <w:rFonts w:eastAsiaTheme="majorEastAsia" w:cstheme="majorBidi"/>
      <w:i/>
      <w:iCs/>
      <w:color w:val="3A499B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A2C"/>
    <w:pPr>
      <w:keepNext/>
      <w:keepLines/>
      <w:spacing w:before="40"/>
      <w:outlineLvl w:val="6"/>
    </w:pPr>
    <w:rPr>
      <w:rFonts w:eastAsiaTheme="majorEastAsia" w:cstheme="majorBidi"/>
      <w:color w:val="3A499B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4A2C"/>
    <w:pPr>
      <w:keepNext/>
      <w:keepLines/>
      <w:outlineLvl w:val="7"/>
    </w:pPr>
    <w:rPr>
      <w:rFonts w:eastAsiaTheme="majorEastAsia" w:cstheme="majorBidi"/>
      <w:i/>
      <w:iCs/>
      <w:color w:val="222A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4A2C"/>
    <w:pPr>
      <w:keepNext/>
      <w:keepLines/>
      <w:outlineLvl w:val="8"/>
    </w:pPr>
    <w:rPr>
      <w:rFonts w:eastAsiaTheme="majorEastAsia" w:cstheme="majorBidi"/>
      <w:color w:val="222A5A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84A2C"/>
    <w:rPr>
      <w:rFonts w:asciiTheme="majorHAnsi" w:eastAsiaTheme="majorEastAsia" w:hAnsiTheme="majorHAnsi" w:cstheme="majorBidi"/>
      <w:color w:val="1315D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84A2C"/>
    <w:rPr>
      <w:rFonts w:eastAsiaTheme="majorEastAsia" w:cstheme="majorBidi"/>
      <w:color w:val="1315D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4A2C"/>
    <w:rPr>
      <w:rFonts w:eastAsiaTheme="majorEastAsia" w:cstheme="majorBidi"/>
      <w:i/>
      <w:iCs/>
      <w:color w:val="1315D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A2C"/>
    <w:rPr>
      <w:rFonts w:eastAsiaTheme="majorEastAsia" w:cstheme="majorBidi"/>
      <w:color w:val="1315D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A2C"/>
    <w:rPr>
      <w:rFonts w:eastAsiaTheme="majorEastAsia" w:cstheme="majorBidi"/>
      <w:i/>
      <w:iCs/>
      <w:color w:val="3A499B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A2C"/>
    <w:rPr>
      <w:rFonts w:eastAsiaTheme="majorEastAsia" w:cstheme="majorBidi"/>
      <w:color w:val="3A499B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4A2C"/>
    <w:rPr>
      <w:rFonts w:eastAsiaTheme="majorEastAsia" w:cstheme="majorBidi"/>
      <w:i/>
      <w:iCs/>
      <w:color w:val="222A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4A2C"/>
    <w:rPr>
      <w:rFonts w:eastAsiaTheme="majorEastAsia" w:cstheme="majorBidi"/>
      <w:color w:val="222A5A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9C3"/>
    <w:pPr>
      <w:spacing w:after="80"/>
      <w:contextualSpacing/>
    </w:pPr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9C3"/>
    <w:rPr>
      <w:rFonts w:asciiTheme="majorHAnsi" w:eastAsiaTheme="majorEastAsia" w:hAnsiTheme="majorHAnsi" w:cs="Times New Roman (Headings CS)"/>
      <w:color w:val="18184E" w:themeColor="text2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8A4"/>
    <w:pPr>
      <w:numPr>
        <w:ilvl w:val="1"/>
      </w:numPr>
      <w:spacing w:after="160"/>
    </w:pPr>
    <w:rPr>
      <w:rFonts w:eastAsiaTheme="majorEastAsia" w:cs="Times New Roman (Headings CS)"/>
      <w:color w:val="4547EE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8A4"/>
    <w:rPr>
      <w:rFonts w:eastAsiaTheme="majorEastAsia" w:cs="Times New Roman (Headings CS)"/>
      <w:color w:val="4547EE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4A2C"/>
    <w:pPr>
      <w:spacing w:before="160" w:after="160"/>
      <w:jc w:val="center"/>
    </w:pPr>
    <w:rPr>
      <w:i/>
      <w:iCs/>
      <w:color w:val="2E3A7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4A2C"/>
    <w:rPr>
      <w:i/>
      <w:iCs/>
      <w:color w:val="2E3A7A" w:themeColor="text1" w:themeTint="BF"/>
    </w:rPr>
  </w:style>
  <w:style w:type="paragraph" w:styleId="ListParagraph">
    <w:name w:val="List Paragraph"/>
    <w:basedOn w:val="Normal"/>
    <w:uiPriority w:val="34"/>
    <w:qFormat/>
    <w:rsid w:val="00C84A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4A2C"/>
    <w:rPr>
      <w:i/>
      <w:iCs/>
      <w:color w:val="1315D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4A2C"/>
    <w:pPr>
      <w:pBdr>
        <w:top w:val="single" w:sz="4" w:space="10" w:color="1315D2" w:themeColor="accent1" w:themeShade="BF"/>
        <w:bottom w:val="single" w:sz="4" w:space="10" w:color="1315D2" w:themeColor="accent1" w:themeShade="BF"/>
      </w:pBdr>
      <w:spacing w:before="360" w:after="360"/>
      <w:ind w:left="864" w:right="864"/>
      <w:jc w:val="center"/>
    </w:pPr>
    <w:rPr>
      <w:i/>
      <w:iCs/>
      <w:color w:val="1315D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4A2C"/>
    <w:rPr>
      <w:i/>
      <w:iCs/>
      <w:color w:val="1315D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4A2C"/>
    <w:rPr>
      <w:b/>
      <w:bCs/>
      <w:smallCaps/>
      <w:color w:val="1315D2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E039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0399"/>
  </w:style>
  <w:style w:type="paragraph" w:styleId="Footer">
    <w:name w:val="footer"/>
    <w:basedOn w:val="Normal"/>
    <w:link w:val="FooterChar"/>
    <w:uiPriority w:val="99"/>
    <w:unhideWhenUsed/>
    <w:rsid w:val="003E0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0399"/>
  </w:style>
  <w:style w:type="character" w:styleId="PageNumber">
    <w:name w:val="page number"/>
    <w:basedOn w:val="DefaultParagraphFont"/>
    <w:uiPriority w:val="99"/>
    <w:semiHidden/>
    <w:unhideWhenUsed/>
    <w:rsid w:val="003E0399"/>
  </w:style>
  <w:style w:type="table" w:styleId="TableGrid">
    <w:name w:val="Table Grid"/>
    <w:basedOn w:val="TableNormal"/>
    <w:uiPriority w:val="39"/>
    <w:rsid w:val="006F4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6F4691"/>
    <w:pPr>
      <w:spacing w:after="0" w:line="240" w:lineRule="auto"/>
    </w:pPr>
    <w:tblPr>
      <w:tblStyleRowBandSize w:val="1"/>
      <w:tblStyleColBandSize w:val="1"/>
      <w:tblBorders>
        <w:top w:val="single" w:sz="4" w:space="0" w:color="4051AC" w:themeColor="text1" w:themeTint="99"/>
        <w:left w:val="single" w:sz="4" w:space="0" w:color="4051AC" w:themeColor="text1" w:themeTint="99"/>
        <w:bottom w:val="single" w:sz="4" w:space="0" w:color="4051AC" w:themeColor="text1" w:themeTint="99"/>
        <w:right w:val="single" w:sz="4" w:space="0" w:color="4051AC" w:themeColor="text1" w:themeTint="99"/>
        <w:insideH w:val="single" w:sz="4" w:space="0" w:color="4051AC" w:themeColor="text1" w:themeTint="99"/>
        <w:insideV w:val="single" w:sz="4" w:space="0" w:color="4051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0F132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3E6" w:themeFill="text1" w:themeFillTint="33"/>
      </w:tc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ListTable4">
    <w:name w:val="List Table 4"/>
    <w:basedOn w:val="TableNormal"/>
    <w:uiPriority w:val="49"/>
    <w:rsid w:val="00EC6865"/>
    <w:pPr>
      <w:spacing w:after="0" w:line="240" w:lineRule="auto"/>
    </w:pPr>
    <w:tblPr>
      <w:tblStyleRowBandSize w:val="1"/>
      <w:tblInd w:w="284" w:type="dxa"/>
    </w:tblPr>
    <w:tcPr>
      <w:tcMar>
        <w:top w:w="142" w:type="dxa"/>
        <w:left w:w="142" w:type="dxa"/>
        <w:bottom w:w="142" w:type="dxa"/>
        <w:right w:w="142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1328" w:themeColor="text1"/>
          <w:left w:val="single" w:sz="4" w:space="0" w:color="0F1328" w:themeColor="text1"/>
          <w:bottom w:val="single" w:sz="4" w:space="0" w:color="0F1328" w:themeColor="text1"/>
          <w:right w:val="single" w:sz="4" w:space="0" w:color="0F1328" w:themeColor="text1"/>
          <w:insideH w:val="nil"/>
        </w:tcBorders>
        <w:shd w:val="clear" w:color="auto" w:fill="0F1328" w:themeFill="text1"/>
      </w:tcPr>
    </w:tblStylePr>
    <w:tblStylePr w:type="lastRow">
      <w:rPr>
        <w:b/>
        <w:bCs/>
      </w:rPr>
      <w:tblPr/>
      <w:tcPr>
        <w:tcBorders>
          <w:top w:val="double" w:sz="4" w:space="0" w:color="4051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BCC3E6" w:themeFill="text1" w:themeFillTint="33"/>
      </w:tcPr>
    </w:tblStylePr>
  </w:style>
  <w:style w:type="table" w:styleId="GridTable5Dark">
    <w:name w:val="Grid Table 5 Dark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C3E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1328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1328" w:themeFill="text1"/>
      </w:tcPr>
    </w:tblStylePr>
    <w:tblStylePr w:type="band1Vert">
      <w:tblPr/>
      <w:tcPr>
        <w:shd w:val="clear" w:color="auto" w:fill="7A87CD" w:themeFill="text1" w:themeFillTint="66"/>
      </w:tcPr>
    </w:tblStylePr>
    <w:tblStylePr w:type="band1Horz">
      <w:tblPr/>
      <w:tcPr>
        <w:shd w:val="clear" w:color="auto" w:fill="7A87CD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A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47E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47EE" w:themeFill="accent1"/>
      </w:tcPr>
    </w:tblStylePr>
    <w:tblStylePr w:type="band1Vert">
      <w:tblPr/>
      <w:tcPr>
        <w:shd w:val="clear" w:color="auto" w:fill="B4B5F8" w:themeFill="accent1" w:themeFillTint="66"/>
      </w:tcPr>
    </w:tblStylePr>
    <w:tblStylePr w:type="band1Horz">
      <w:tblPr/>
      <w:tcPr>
        <w:shd w:val="clear" w:color="auto" w:fill="B4B5F8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EC6865"/>
    <w:pPr>
      <w:spacing w:after="0" w:line="240" w:lineRule="auto"/>
    </w:pPr>
    <w:tblPr>
      <w:tblStyleRowBandSize w:val="1"/>
      <w:tblStyleColBandSize w:val="1"/>
      <w:tblBorders>
        <w:top w:val="single" w:sz="4" w:space="0" w:color="8F90F4" w:themeColor="accent1" w:themeTint="99"/>
        <w:left w:val="single" w:sz="4" w:space="0" w:color="8F90F4" w:themeColor="accent1" w:themeTint="99"/>
        <w:bottom w:val="single" w:sz="4" w:space="0" w:color="8F90F4" w:themeColor="accent1" w:themeTint="99"/>
        <w:right w:val="single" w:sz="4" w:space="0" w:color="8F90F4" w:themeColor="accent1" w:themeTint="99"/>
        <w:insideH w:val="single" w:sz="4" w:space="0" w:color="8F90F4" w:themeColor="accent1" w:themeTint="99"/>
        <w:insideV w:val="single" w:sz="4" w:space="0" w:color="8F90F4" w:themeColor="accent1" w:themeTint="99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47EE" w:themeColor="accent1"/>
          <w:left w:val="single" w:sz="4" w:space="0" w:color="4547EE" w:themeColor="accent1"/>
          <w:bottom w:val="single" w:sz="4" w:space="0" w:color="4547EE" w:themeColor="accent1"/>
          <w:right w:val="single" w:sz="4" w:space="0" w:color="4547EE" w:themeColor="accent1"/>
          <w:insideH w:val="nil"/>
          <w:insideV w:val="nil"/>
        </w:tcBorders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AFB" w:themeFill="accent1" w:themeFillTint="33"/>
      </w:tcPr>
    </w:tblStylePr>
    <w:tblStylePr w:type="band1Horz">
      <w:tblPr/>
      <w:tcPr>
        <w:shd w:val="clear" w:color="auto" w:fill="D9DAFB" w:themeFill="accent1" w:themeFillTint="33"/>
      </w:tcPr>
    </w:tblStylePr>
  </w:style>
  <w:style w:type="character" w:styleId="SubtleReference">
    <w:name w:val="Subtle Reference"/>
    <w:basedOn w:val="DefaultParagraphFont"/>
    <w:uiPriority w:val="31"/>
    <w:qFormat/>
    <w:rsid w:val="00BD78A4"/>
    <w:rPr>
      <w:smallCaps/>
      <w:color w:val="3A4A9C" w:themeColor="text1" w:themeTint="A5"/>
    </w:rPr>
  </w:style>
  <w:style w:type="table" w:styleId="ListTable3-Accent1">
    <w:name w:val="List Table 3 Accent 1"/>
    <w:basedOn w:val="TableNormal"/>
    <w:uiPriority w:val="48"/>
    <w:rsid w:val="007C71A8"/>
    <w:pPr>
      <w:spacing w:after="0" w:line="240" w:lineRule="auto"/>
    </w:pPr>
    <w:tblPr>
      <w:tblStyleRowBandSize w:val="1"/>
      <w:tblStyleColBandSize w:val="1"/>
      <w:tblBorders>
        <w:top w:val="single" w:sz="4" w:space="0" w:color="4547EE" w:themeColor="accent1"/>
        <w:left w:val="single" w:sz="4" w:space="0" w:color="4547EE" w:themeColor="accent1"/>
        <w:bottom w:val="single" w:sz="4" w:space="0" w:color="4547EE" w:themeColor="accent1"/>
        <w:right w:val="single" w:sz="4" w:space="0" w:color="4547EE" w:themeColor="accent1"/>
        <w:insideH w:val="single" w:sz="4" w:space="0" w:color="4547EE" w:themeColor="accent1"/>
        <w:insideV w:val="single" w:sz="4" w:space="0" w:color="4547EE" w:themeColor="accent1"/>
      </w:tblBorders>
    </w:tblPr>
    <w:tcPr>
      <w:tcMar>
        <w:top w:w="142" w:type="dxa"/>
        <w:left w:w="142" w:type="dxa"/>
        <w:bottom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shd w:val="clear" w:color="auto" w:fill="4547EE" w:themeFill="accent1"/>
      </w:tcPr>
    </w:tblStylePr>
    <w:tblStylePr w:type="lastRow">
      <w:rPr>
        <w:b/>
        <w:bCs/>
      </w:rPr>
      <w:tblPr/>
      <w:tcPr>
        <w:tcBorders>
          <w:top w:val="double" w:sz="4" w:space="0" w:color="4547E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47EE" w:themeColor="accent1"/>
          <w:right w:val="single" w:sz="4" w:space="0" w:color="4547EE" w:themeColor="accent1"/>
        </w:tcBorders>
      </w:tcPr>
    </w:tblStylePr>
    <w:tblStylePr w:type="band1Horz">
      <w:tblPr/>
      <w:tcPr>
        <w:tcBorders>
          <w:top w:val="single" w:sz="4" w:space="0" w:color="4547EE" w:themeColor="accent1"/>
          <w:bottom w:val="single" w:sz="4" w:space="0" w:color="4547E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47EE" w:themeColor="accent1"/>
          <w:left w:val="nil"/>
        </w:tcBorders>
      </w:tcPr>
    </w:tblStylePr>
    <w:tblStylePr w:type="swCell">
      <w:tblPr/>
      <w:tcPr>
        <w:tcBorders>
          <w:top w:val="double" w:sz="4" w:space="0" w:color="4547EE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arentpay.sharepoint.com/sites/ParentPayGroupIntranet2/Shared%20Documents/Departments/ParentPay%20Group%20Brand%20Hub/Word%20templates/Product%20brands/Reading-Cloud-word-template.dotx?OR=81dd2b71-fb82-4b33-ac71-fed46bf0f87a&amp;CID=6e8109a2-a06f-0001" TargetMode="External"/></Relationships>
</file>

<file path=word/theme/theme1.xml><?xml version="1.0" encoding="utf-8"?>
<a:theme xmlns:a="http://schemas.openxmlformats.org/drawingml/2006/main" name="Office Theme">
  <a:themeElements>
    <a:clrScheme name="ParentPay Group Colour Palette">
      <a:dk1>
        <a:srgbClr val="0F1328"/>
      </a:dk1>
      <a:lt1>
        <a:srgbClr val="FFFFFF"/>
      </a:lt1>
      <a:dk2>
        <a:srgbClr val="18184E"/>
      </a:dk2>
      <a:lt2>
        <a:srgbClr val="F3F6FB"/>
      </a:lt2>
      <a:accent1>
        <a:srgbClr val="4547EE"/>
      </a:accent1>
      <a:accent2>
        <a:srgbClr val="0A5756"/>
      </a:accent2>
      <a:accent3>
        <a:srgbClr val="E51F47"/>
      </a:accent3>
      <a:accent4>
        <a:srgbClr val="D2379E"/>
      </a:accent4>
      <a:accent5>
        <a:srgbClr val="6620D9"/>
      </a:accent5>
      <a:accent6>
        <a:srgbClr val="0F8644"/>
      </a:accent6>
      <a:hlink>
        <a:srgbClr val="4547EE"/>
      </a:hlink>
      <a:folHlink>
        <a:srgbClr val="0F132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DF75D31A95694AAA54A936796486BA" ma:contentTypeVersion="15" ma:contentTypeDescription="Create a new document." ma:contentTypeScope="" ma:versionID="6da161f7bd0dad95891ee721df3952b4">
  <xsd:schema xmlns:xsd="http://www.w3.org/2001/XMLSchema" xmlns:xs="http://www.w3.org/2001/XMLSchema" xmlns:p="http://schemas.microsoft.com/office/2006/metadata/properties" xmlns:ns2="fb79f1b0-3aa4-46c2-8e6f-314addf726bf" xmlns:ns3="72e32758-c779-46db-b775-58faafed5b5b" targetNamespace="http://schemas.microsoft.com/office/2006/metadata/properties" ma:root="true" ma:fieldsID="b9ea7dbedd14bf1da6fc6a84f74697a7" ns2:_="" ns3:_="">
    <xsd:import namespace="fb79f1b0-3aa4-46c2-8e6f-314addf726bf"/>
    <xsd:import namespace="72e32758-c779-46db-b775-58faafed5b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9f1b0-3aa4-46c2-8e6f-314addf726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fb924bb-0e72-4bd4-93bd-0eb2938d55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32758-c779-46db-b775-58faafed5b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65b5a26-16a7-44d4-96fd-f1d1afbad340}" ma:internalName="TaxCatchAll" ma:showField="CatchAllData" ma:web="72e32758-c779-46db-b775-58faafed5b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e32758-c779-46db-b775-58faafed5b5b" xsi:nil="true"/>
    <lcf76f155ced4ddcb4097134ff3c332f xmlns="fb79f1b0-3aa4-46c2-8e6f-314addf726b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07618-2B4B-4B1E-8458-5AD0A8C60D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271EF5-9D9A-4856-B214-0449F7A52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9f1b0-3aa4-46c2-8e6f-314addf726bf"/>
    <ds:schemaRef ds:uri="72e32758-c779-46db-b775-58faafed5b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9525CE-4317-475B-8323-E33533BC3EBD}">
  <ds:schemaRefs>
    <ds:schemaRef ds:uri="http://schemas.microsoft.com/office/2006/metadata/properties"/>
    <ds:schemaRef ds:uri="http://schemas.microsoft.com/office/infopath/2007/PartnerControls"/>
    <ds:schemaRef ds:uri="72e32758-c779-46db-b775-58faafed5b5b"/>
    <ds:schemaRef ds:uri="fb79f1b0-3aa4-46c2-8e6f-314addf726bf"/>
  </ds:schemaRefs>
</ds:datastoreItem>
</file>

<file path=customXml/itemProps4.xml><?xml version="1.0" encoding="utf-8"?>
<ds:datastoreItem xmlns:ds="http://schemas.openxmlformats.org/officeDocument/2006/customXml" ds:itemID="{60E37535-13AF-41C0-9097-2022CC104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Reading-Cloud-word-template.dotx?OR=81dd2b71-fb82-4b33-ac71-fed46bf0f87a&amp;CID=6e8109a2-a06f-0001</Template>
  <TotalTime>0</TotalTime>
  <Pages>2</Pages>
  <Words>24</Words>
  <Characters>166</Characters>
  <Application>Microsoft Office Word</Application>
  <DocSecurity>0</DocSecurity>
  <Lines>20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Zebex 3220+</vt:lpstr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Opticon OPR-3201</dc:title>
  <dc:subject>[Configuration Sheet]</dc:subject>
  <dc:creator>McNee, Michael (Education Software Solutions)</dc:creator>
  <cp:keywords/>
  <dc:description/>
  <cp:lastModifiedBy>James Rogers</cp:lastModifiedBy>
  <cp:revision>2</cp:revision>
  <dcterms:created xsi:type="dcterms:W3CDTF">2026-04-13T11:33:00Z</dcterms:created>
  <dcterms:modified xsi:type="dcterms:W3CDTF">2026-04-13T11:33:00Z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b4042f66-d628-42e8-9042-1169ae9bb3f4</vt:lpwstr>
  </property>
  <property fmtid="{D5CDD505-2E9C-101B-9397-08002B2CF9AE}" pid="3" name="ContentTypeId">
    <vt:lpwstr>0x01010039DF75D31A95694AAA54A936796486BA</vt:lpwstr>
  </property>
</Properties>
</file>